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82E" w:rsidRPr="00C70EBC" w:rsidRDefault="00DB582E" w:rsidP="006B6704">
      <w:pPr>
        <w:ind w:right="-284"/>
      </w:pPr>
    </w:p>
    <w:sectPr w:rsidR="00DB582E" w:rsidRPr="00C70EBC" w:rsidSect="00DB58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56" w:right="1417" w:bottom="1244" w:left="1417" w:header="284" w:footer="6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186" w:rsidRDefault="000F6186">
      <w:r>
        <w:separator/>
      </w:r>
    </w:p>
  </w:endnote>
  <w:endnote w:type="continuationSeparator" w:id="0">
    <w:p w:rsidR="000F6186" w:rsidRDefault="000F6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A0" w:rsidRDefault="002957A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47" w:rsidRDefault="00DD5A80" w:rsidP="007D5407">
    <w:pPr>
      <w:pStyle w:val="Fuzeile"/>
      <w:pBdr>
        <w:top w:val="single" w:sz="4" w:space="1" w:color="auto"/>
      </w:pBdr>
      <w:tabs>
        <w:tab w:val="clear" w:pos="4536"/>
      </w:tabs>
      <w:rPr>
        <w:noProof/>
      </w:rPr>
    </w:pPr>
    <w:r>
      <w:rPr>
        <w:noProof/>
        <w:lang w:val="de-AT" w:eastAsia="de-AT"/>
      </w:rPr>
      <w:drawing>
        <wp:anchor distT="0" distB="0" distL="114300" distR="114300" simplePos="0" relativeHeight="251665920" behindDoc="1" locked="0" layoutInCell="1" allowOverlap="1" wp14:anchorId="248DC0AA" wp14:editId="6D24FF37">
          <wp:simplePos x="0" y="0"/>
          <wp:positionH relativeFrom="column">
            <wp:posOffset>2982595</wp:posOffset>
          </wp:positionH>
          <wp:positionV relativeFrom="paragraph">
            <wp:posOffset>116840</wp:posOffset>
          </wp:positionV>
          <wp:extent cx="1609725" cy="49974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A3A">
      <w:rPr>
        <w:noProof/>
        <w:lang w:val="de-AT" w:eastAsia="de-AT"/>
      </w:rPr>
      <w:drawing>
        <wp:anchor distT="0" distB="0" distL="114300" distR="114300" simplePos="0" relativeHeight="251664896" behindDoc="1" locked="0" layoutInCell="1" allowOverlap="1" wp14:anchorId="3F5FC96E" wp14:editId="58BF62BE">
          <wp:simplePos x="0" y="0"/>
          <wp:positionH relativeFrom="column">
            <wp:posOffset>918778</wp:posOffset>
          </wp:positionH>
          <wp:positionV relativeFrom="paragraph">
            <wp:posOffset>146040</wp:posOffset>
          </wp:positionV>
          <wp:extent cx="1551305" cy="394970"/>
          <wp:effectExtent l="0" t="0" r="0" b="0"/>
          <wp:wrapNone/>
          <wp:docPr id="3" name="Grafik 3" descr="D:\Reinhard\Dropbox\BM 18 Purkersdorf\Logos Vb\20689_sBau_web_external-material_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Reinhard\Dropbox\BM 18 Purkersdorf\Logos Vb\20689_sBau_web_external-material_ORIGIN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55130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EAE">
      <w:rPr>
        <w:noProof/>
        <w:lang w:val="de-AT" w:eastAsia="de-AT"/>
      </w:rPr>
      <w:drawing>
        <wp:anchor distT="0" distB="0" distL="114300" distR="114300" simplePos="0" relativeHeight="251658752" behindDoc="1" locked="0" layoutInCell="1" allowOverlap="1" wp14:anchorId="413BEE70" wp14:editId="3337093E">
          <wp:simplePos x="0" y="0"/>
          <wp:positionH relativeFrom="column">
            <wp:posOffset>-58420</wp:posOffset>
          </wp:positionH>
          <wp:positionV relativeFrom="paragraph">
            <wp:posOffset>120015</wp:posOffset>
          </wp:positionV>
          <wp:extent cx="783590" cy="397510"/>
          <wp:effectExtent l="19050" t="0" r="0" b="0"/>
          <wp:wrapThrough wrapText="bothSides">
            <wp:wrapPolygon edited="0">
              <wp:start x="-525" y="0"/>
              <wp:lineTo x="-525" y="20703"/>
              <wp:lineTo x="21530" y="20703"/>
              <wp:lineTo x="21530" y="0"/>
              <wp:lineTo x="-525" y="0"/>
            </wp:wrapPolygon>
          </wp:wrapThrough>
          <wp:docPr id="4" name="Grafik 1" descr="N:\jetzt.ii-8\Referat -II8a\Logos\Schülerliga\Ferr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N:\jetzt.ii-8\Referat -II8a\Logos\Schülerliga\Ferrer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3782B" w:rsidRDefault="00EB7EAE" w:rsidP="001263DA">
    <w:pPr>
      <w:pStyle w:val="Fuzeile"/>
      <w:tabs>
        <w:tab w:val="clear" w:pos="4536"/>
        <w:tab w:val="clear" w:pos="9072"/>
        <w:tab w:val="left" w:pos="3105"/>
        <w:tab w:val="left" w:pos="5034"/>
      </w:tabs>
      <w:rPr>
        <w:noProof/>
      </w:rPr>
    </w:pPr>
    <w:r>
      <w:rPr>
        <w:noProof/>
        <w:lang w:val="de-AT" w:eastAsia="de-AT"/>
      </w:rPr>
      <w:drawing>
        <wp:anchor distT="0" distB="0" distL="114300" distR="114300" simplePos="0" relativeHeight="251663872" behindDoc="1" locked="0" layoutInCell="1" allowOverlap="1" wp14:anchorId="616A5F18" wp14:editId="48CF182D">
          <wp:simplePos x="0" y="0"/>
          <wp:positionH relativeFrom="column">
            <wp:posOffset>4757420</wp:posOffset>
          </wp:positionH>
          <wp:positionV relativeFrom="paragraph">
            <wp:posOffset>50165</wp:posOffset>
          </wp:positionV>
          <wp:extent cx="946150" cy="191135"/>
          <wp:effectExtent l="19050" t="0" r="6350" b="0"/>
          <wp:wrapNone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191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3DA">
      <w:rPr>
        <w:noProof/>
      </w:rPr>
      <w:tab/>
    </w:r>
    <w:r w:rsidR="001263DA">
      <w:rPr>
        <w:noProof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A0" w:rsidRDefault="002957A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186" w:rsidRDefault="000F6186">
      <w:r>
        <w:separator/>
      </w:r>
    </w:p>
  </w:footnote>
  <w:footnote w:type="continuationSeparator" w:id="0">
    <w:p w:rsidR="000F6186" w:rsidRDefault="000F61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A0" w:rsidRDefault="002957A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2B" w:rsidRDefault="002957A0">
    <w:pPr>
      <w:pStyle w:val="Kopfzeile"/>
    </w:pPr>
    <w:bookmarkStart w:id="0" w:name="_GoBack"/>
    <w:r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 wp14:anchorId="5FF2D3D5" wp14:editId="01B58C11">
          <wp:simplePos x="0" y="0"/>
          <wp:positionH relativeFrom="column">
            <wp:posOffset>1197610</wp:posOffset>
          </wp:positionH>
          <wp:positionV relativeFrom="paragraph">
            <wp:posOffset>168910</wp:posOffset>
          </wp:positionV>
          <wp:extent cx="1142365" cy="285115"/>
          <wp:effectExtent l="0" t="0" r="0" b="0"/>
          <wp:wrapThrough wrapText="bothSides">
            <wp:wrapPolygon edited="0">
              <wp:start x="0" y="0"/>
              <wp:lineTo x="0" y="20205"/>
              <wp:lineTo x="21252" y="20205"/>
              <wp:lineTo x="21252" y="0"/>
              <wp:lineTo x="0" y="0"/>
            </wp:wrapPolygon>
          </wp:wrapThrough>
          <wp:docPr id="9" name="Grafik 13" descr="N:\jetzt.ii-8\Referat -II8a\Logos\Verbände\OeVV_Logo_quer_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 descr="N:\jetzt.ii-8\Referat -II8a\Logos\Verbände\OeVV_Logo_quer_ro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285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0"/>
    <w:r>
      <w:rPr>
        <w:rFonts w:ascii="Comic Sans MS" w:hAnsi="Comic Sans MS"/>
        <w:noProof/>
        <w:color w:val="0070C0"/>
        <w:sz w:val="32"/>
        <w:szCs w:val="32"/>
        <w:lang w:val="de-AT" w:eastAsia="de-AT"/>
      </w:rPr>
      <w:drawing>
        <wp:anchor distT="0" distB="0" distL="114300" distR="114300" simplePos="0" relativeHeight="251667968" behindDoc="0" locked="0" layoutInCell="1" allowOverlap="1" wp14:anchorId="14E4E04E" wp14:editId="2B7DC610">
          <wp:simplePos x="0" y="0"/>
          <wp:positionH relativeFrom="column">
            <wp:posOffset>2470785</wp:posOffset>
          </wp:positionH>
          <wp:positionV relativeFrom="paragraph">
            <wp:posOffset>151130</wp:posOffset>
          </wp:positionV>
          <wp:extent cx="921385" cy="307340"/>
          <wp:effectExtent l="0" t="0" r="0" b="0"/>
          <wp:wrapNone/>
          <wp:docPr id="11" name="Grafik 11" descr="C:\Users\Reinhard\AppData\Local\Temp\Temp1_Package.zip\21605_AT_SPK-Schuelerliga_office_external-material_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inhard\AppData\Local\Temp\Temp1_Package.zip\21605_AT_SPK-Schuelerliga_office_external-material_ORIGINA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4656" behindDoc="1" locked="0" layoutInCell="1" allowOverlap="1" wp14:anchorId="1324105C" wp14:editId="699443E7">
          <wp:simplePos x="0" y="0"/>
          <wp:positionH relativeFrom="column">
            <wp:posOffset>3521075</wp:posOffset>
          </wp:positionH>
          <wp:positionV relativeFrom="paragraph">
            <wp:posOffset>55245</wp:posOffset>
          </wp:positionV>
          <wp:extent cx="1085850" cy="494665"/>
          <wp:effectExtent l="0" t="0" r="0" b="0"/>
          <wp:wrapThrough wrapText="bothSides">
            <wp:wrapPolygon edited="0">
              <wp:start x="0" y="0"/>
              <wp:lineTo x="0" y="20796"/>
              <wp:lineTo x="21221" y="20796"/>
              <wp:lineTo x="21221" y="0"/>
              <wp:lineTo x="0" y="0"/>
            </wp:wrapPolygon>
          </wp:wrapThrough>
          <wp:docPr id="6" name="Grafik 14" descr="N:\jetzt.ii-8\Referat -II8a\Logos\Verbände\OE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4" descr="N:\jetzt.ii-8\Referat -II8a\Logos\Verbände\OEF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94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70016" behindDoc="1" locked="0" layoutInCell="1" allowOverlap="1" wp14:anchorId="77FDF4BE" wp14:editId="64A31894">
          <wp:simplePos x="0" y="0"/>
          <wp:positionH relativeFrom="column">
            <wp:posOffset>4592955</wp:posOffset>
          </wp:positionH>
          <wp:positionV relativeFrom="paragraph">
            <wp:posOffset>130810</wp:posOffset>
          </wp:positionV>
          <wp:extent cx="1150620" cy="428625"/>
          <wp:effectExtent l="0" t="0" r="0" b="0"/>
          <wp:wrapThrough wrapText="bothSides">
            <wp:wrapPolygon edited="0">
              <wp:start x="0" y="0"/>
              <wp:lineTo x="0" y="21120"/>
              <wp:lineTo x="21099" y="21120"/>
              <wp:lineTo x="21099" y="0"/>
              <wp:lineTo x="0" y="0"/>
            </wp:wrapPolygon>
          </wp:wrapThrough>
          <wp:docPr id="5" name="Grafik 5" descr="N:\jetzt I-9\Referat -I9a\Logos\Sportministerium\Logos\Office\BMOED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N:\jetzt I-9\Referat -I9a\Logos\Sportministerium\Logos\Office\BMOEDS_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498">
      <w:rPr>
        <w:noProof/>
        <w:lang w:val="de-AT" w:eastAsia="de-AT"/>
      </w:rPr>
      <w:drawing>
        <wp:anchor distT="0" distB="0" distL="114300" distR="114300" simplePos="0" relativeHeight="251660800" behindDoc="1" locked="0" layoutInCell="1" allowOverlap="1" wp14:anchorId="4D9E07B2" wp14:editId="429A0A03">
          <wp:simplePos x="0" y="0"/>
          <wp:positionH relativeFrom="column">
            <wp:posOffset>-3175</wp:posOffset>
          </wp:positionH>
          <wp:positionV relativeFrom="paragraph">
            <wp:posOffset>165100</wp:posOffset>
          </wp:positionV>
          <wp:extent cx="1057275" cy="349250"/>
          <wp:effectExtent l="0" t="0" r="0" b="0"/>
          <wp:wrapThrough wrapText="bothSides">
            <wp:wrapPolygon edited="0">
              <wp:start x="0" y="0"/>
              <wp:lineTo x="0" y="20029"/>
              <wp:lineTo x="21405" y="20029"/>
              <wp:lineTo x="21405" y="0"/>
              <wp:lineTo x="0" y="0"/>
            </wp:wrapPolygon>
          </wp:wrapThrough>
          <wp:docPr id="8" name="Grafik 5" descr="N:\jetzt.ii-8\Referat -II8a\Logos\Schulsportlogo\Neues Schulspo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N:\jetzt.ii-8\Referat -II8a\Logos\Schulsportlogo\Neues Schulsportlog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C12AD" w:rsidRDefault="004866E7" w:rsidP="007B5498">
    <w:pPr>
      <w:pStyle w:val="Kopfzeile"/>
      <w:pBdr>
        <w:bottom w:val="single" w:sz="4" w:space="0" w:color="auto"/>
      </w:pBdr>
      <w:tabs>
        <w:tab w:val="clear" w:pos="4536"/>
        <w:tab w:val="clear" w:pos="9072"/>
        <w:tab w:val="left" w:pos="4078"/>
        <w:tab w:val="left" w:pos="7668"/>
      </w:tabs>
    </w:pPr>
    <w:r>
      <w:tab/>
    </w:r>
    <w:r w:rsidR="007B5498">
      <w:tab/>
    </w:r>
  </w:p>
  <w:p w:rsidR="004B444B" w:rsidRDefault="004B444B" w:rsidP="004866E7">
    <w:pPr>
      <w:pStyle w:val="Kopfzeile"/>
      <w:pBdr>
        <w:bottom w:val="single" w:sz="4" w:space="0" w:color="auto"/>
      </w:pBdr>
    </w:pPr>
  </w:p>
  <w:p w:rsidR="004B444B" w:rsidRDefault="004B444B" w:rsidP="004866E7">
    <w:pPr>
      <w:pStyle w:val="Kopfzeile"/>
      <w:pBdr>
        <w:bottom w:val="single" w:sz="4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A0" w:rsidRDefault="002957A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C07163A"/>
    <w:multiLevelType w:val="singleLevel"/>
    <w:tmpl w:val="634A7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6f,#bce4f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6E7"/>
    <w:rsid w:val="00011FC8"/>
    <w:rsid w:val="000453AC"/>
    <w:rsid w:val="00072A79"/>
    <w:rsid w:val="00090A3A"/>
    <w:rsid w:val="000F1D71"/>
    <w:rsid w:val="000F6186"/>
    <w:rsid w:val="000F6998"/>
    <w:rsid w:val="0012193F"/>
    <w:rsid w:val="001263DA"/>
    <w:rsid w:val="00173D76"/>
    <w:rsid w:val="001C26C2"/>
    <w:rsid w:val="001C4F86"/>
    <w:rsid w:val="001E6390"/>
    <w:rsid w:val="002957A0"/>
    <w:rsid w:val="002F1D37"/>
    <w:rsid w:val="00303966"/>
    <w:rsid w:val="00307D10"/>
    <w:rsid w:val="00370D94"/>
    <w:rsid w:val="00384F12"/>
    <w:rsid w:val="003B209E"/>
    <w:rsid w:val="003E4FBE"/>
    <w:rsid w:val="003F3AB1"/>
    <w:rsid w:val="00411B28"/>
    <w:rsid w:val="004866E7"/>
    <w:rsid w:val="004B444B"/>
    <w:rsid w:val="004C1831"/>
    <w:rsid w:val="005523B7"/>
    <w:rsid w:val="00560C1F"/>
    <w:rsid w:val="005F3B1C"/>
    <w:rsid w:val="00632C68"/>
    <w:rsid w:val="00641C9C"/>
    <w:rsid w:val="00647847"/>
    <w:rsid w:val="00686FC2"/>
    <w:rsid w:val="006B6704"/>
    <w:rsid w:val="006F61D9"/>
    <w:rsid w:val="00731F7F"/>
    <w:rsid w:val="0074027B"/>
    <w:rsid w:val="00791E02"/>
    <w:rsid w:val="007A0BAB"/>
    <w:rsid w:val="007B5498"/>
    <w:rsid w:val="007D5407"/>
    <w:rsid w:val="007E4E19"/>
    <w:rsid w:val="0083310A"/>
    <w:rsid w:val="00842EB7"/>
    <w:rsid w:val="00882B8F"/>
    <w:rsid w:val="00903CE3"/>
    <w:rsid w:val="00917978"/>
    <w:rsid w:val="009E1FFA"/>
    <w:rsid w:val="009F09DB"/>
    <w:rsid w:val="00A05FCA"/>
    <w:rsid w:val="00A35D54"/>
    <w:rsid w:val="00A44BDD"/>
    <w:rsid w:val="00A5390B"/>
    <w:rsid w:val="00A723F4"/>
    <w:rsid w:val="00A77B28"/>
    <w:rsid w:val="00A862AF"/>
    <w:rsid w:val="00AB7C12"/>
    <w:rsid w:val="00AF188C"/>
    <w:rsid w:val="00AF1D48"/>
    <w:rsid w:val="00B7576D"/>
    <w:rsid w:val="00B77DCF"/>
    <w:rsid w:val="00B82FC8"/>
    <w:rsid w:val="00BB2E87"/>
    <w:rsid w:val="00BB657E"/>
    <w:rsid w:val="00BC6649"/>
    <w:rsid w:val="00C70EBC"/>
    <w:rsid w:val="00C839D8"/>
    <w:rsid w:val="00C9739D"/>
    <w:rsid w:val="00CE5043"/>
    <w:rsid w:val="00CE7924"/>
    <w:rsid w:val="00D955B7"/>
    <w:rsid w:val="00DA5400"/>
    <w:rsid w:val="00DB5009"/>
    <w:rsid w:val="00DB582E"/>
    <w:rsid w:val="00DD363E"/>
    <w:rsid w:val="00DD5A80"/>
    <w:rsid w:val="00DE4F61"/>
    <w:rsid w:val="00DF45C9"/>
    <w:rsid w:val="00E12853"/>
    <w:rsid w:val="00E21611"/>
    <w:rsid w:val="00EB7EAE"/>
    <w:rsid w:val="00F21C49"/>
    <w:rsid w:val="00F3782B"/>
    <w:rsid w:val="00F57E41"/>
    <w:rsid w:val="00FB306E"/>
    <w:rsid w:val="00F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f,#bce4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12193F"/>
    <w:pPr>
      <w:spacing w:before="100" w:beforeAutospacing="1" w:after="100" w:afterAutospacing="1"/>
    </w:pPr>
    <w:rPr>
      <w:szCs w:val="24"/>
      <w:lang w:val="de-AT" w:eastAsia="de-AT"/>
    </w:rPr>
  </w:style>
  <w:style w:type="paragraph" w:styleId="NurText">
    <w:name w:val="Plain Text"/>
    <w:basedOn w:val="Standard"/>
    <w:link w:val="NurTextZchn"/>
    <w:uiPriority w:val="99"/>
    <w:unhideWhenUsed/>
    <w:rsid w:val="0012193F"/>
    <w:rPr>
      <w:rFonts w:ascii="Consolas" w:eastAsia="Calibri" w:hAnsi="Consolas"/>
      <w:sz w:val="21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2193F"/>
    <w:rPr>
      <w:rFonts w:ascii="Consolas" w:eastAsia="Calibri" w:hAnsi="Consolas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inhard\Desktop\Briefpapier%20ab%202015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F8F8-4DEC-4D8A-9911-8CBA81B7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ab 2015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SPARKASSE-SCHÜLERLIGA FUSSBALL 2007/08</vt:lpstr>
    </vt:vector>
  </TitlesOfParts>
  <Company>BM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SPARKASSE-SCHÜLERLIGA FUSSBALL 2007/08</dc:title>
  <dc:creator>Reinhard</dc:creator>
  <cp:lastModifiedBy>Reinhard</cp:lastModifiedBy>
  <cp:revision>14</cp:revision>
  <cp:lastPrinted>2018-04-11T14:30:00Z</cp:lastPrinted>
  <dcterms:created xsi:type="dcterms:W3CDTF">2017-10-01T16:23:00Z</dcterms:created>
  <dcterms:modified xsi:type="dcterms:W3CDTF">2019-04-01T14:02:00Z</dcterms:modified>
</cp:coreProperties>
</file>