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73C" w:rsidRDefault="002A073C" w:rsidP="002A073C">
      <w:pPr>
        <w:jc w:val="center"/>
        <w:rPr>
          <w:rFonts w:ascii="Arial" w:hAnsi="Arial" w:cs="Arial"/>
          <w:b/>
          <w:sz w:val="40"/>
          <w:szCs w:val="40"/>
        </w:rPr>
      </w:pPr>
      <w:bookmarkStart w:id="0" w:name="OLE_LINK2"/>
      <w:bookmarkStart w:id="1" w:name="OLE_LINK1"/>
      <w:bookmarkStart w:id="2" w:name="_GoBack"/>
      <w:bookmarkEnd w:id="2"/>
    </w:p>
    <w:bookmarkEnd w:id="0"/>
    <w:bookmarkEnd w:id="1"/>
    <w:sectPr w:rsidR="002A073C" w:rsidSect="00794D45">
      <w:headerReference w:type="default" r:id="rId9"/>
      <w:footerReference w:type="default" r:id="rId10"/>
      <w:pgSz w:w="11906" w:h="16838"/>
      <w:pgMar w:top="1417" w:right="1274" w:bottom="1244" w:left="1417" w:header="708" w:footer="9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82B" w:rsidRDefault="00F3782B">
      <w:r>
        <w:separator/>
      </w:r>
    </w:p>
  </w:endnote>
  <w:endnote w:type="continuationSeparator" w:id="0">
    <w:p w:rsidR="00F3782B" w:rsidRDefault="00F37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82B" w:rsidRDefault="00933F3F" w:rsidP="00C229FC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6540"/>
      </w:tabs>
      <w:ind w:right="-426"/>
      <w:rPr>
        <w:noProof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25672424" wp14:editId="00E23267">
          <wp:simplePos x="0" y="0"/>
          <wp:positionH relativeFrom="column">
            <wp:posOffset>1148080</wp:posOffset>
          </wp:positionH>
          <wp:positionV relativeFrom="paragraph">
            <wp:posOffset>95885</wp:posOffset>
          </wp:positionV>
          <wp:extent cx="1801495" cy="352425"/>
          <wp:effectExtent l="0" t="0" r="8255" b="9525"/>
          <wp:wrapThrough wrapText="bothSides">
            <wp:wrapPolygon edited="0">
              <wp:start x="0" y="0"/>
              <wp:lineTo x="0" y="21016"/>
              <wp:lineTo x="21471" y="21016"/>
              <wp:lineTo x="21471" y="0"/>
              <wp:lineTo x="0" y="0"/>
            </wp:wrapPolygon>
          </wp:wrapThrough>
          <wp:docPr id="4" name="Grafik 4" descr="N:\jetzt.ii-8\Referat -II8a\Logos\Schülerliga\DL_slogan_cmyk_H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jetzt.ii-8\Referat -II8a\Logos\Schülerliga\DL_slogan_cmyk_H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149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00B44B2D" wp14:editId="1FB4A1D7">
          <wp:simplePos x="0" y="0"/>
          <wp:positionH relativeFrom="column">
            <wp:posOffset>3310255</wp:posOffset>
          </wp:positionH>
          <wp:positionV relativeFrom="paragraph">
            <wp:posOffset>95250</wp:posOffset>
          </wp:positionV>
          <wp:extent cx="1772920" cy="352425"/>
          <wp:effectExtent l="0" t="0" r="0" b="9525"/>
          <wp:wrapThrough wrapText="bothSides">
            <wp:wrapPolygon edited="0">
              <wp:start x="0" y="0"/>
              <wp:lineTo x="0" y="21016"/>
              <wp:lineTo x="21352" y="21016"/>
              <wp:lineTo x="21352" y="0"/>
              <wp:lineTo x="0" y="0"/>
            </wp:wrapPolygon>
          </wp:wrapThrough>
          <wp:docPr id="7" name="Grafik 7" descr="N:\jetzt.ii-8\Referat -II8a\Logos\Schülerliga\sBausparkasse_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jetzt.ii-8\Referat -II8a\Logos\Schülerliga\sBausparkasse_NEU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292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3998">
      <w:rPr>
        <w:noProof/>
      </w:rPr>
      <w:drawing>
        <wp:anchor distT="0" distB="0" distL="114300" distR="114300" simplePos="0" relativeHeight="251655680" behindDoc="1" locked="0" layoutInCell="1" allowOverlap="1" wp14:anchorId="6FB185B0" wp14:editId="0862948F">
          <wp:simplePos x="0" y="0"/>
          <wp:positionH relativeFrom="column">
            <wp:posOffset>5262880</wp:posOffset>
          </wp:positionH>
          <wp:positionV relativeFrom="paragraph">
            <wp:posOffset>95885</wp:posOffset>
          </wp:positionV>
          <wp:extent cx="798195" cy="408305"/>
          <wp:effectExtent l="0" t="0" r="0" b="0"/>
          <wp:wrapThrough wrapText="bothSides">
            <wp:wrapPolygon edited="0">
              <wp:start x="0" y="0"/>
              <wp:lineTo x="0" y="20156"/>
              <wp:lineTo x="21136" y="20156"/>
              <wp:lineTo x="21136" y="0"/>
              <wp:lineTo x="0" y="0"/>
            </wp:wrapPolygon>
          </wp:wrapThrough>
          <wp:docPr id="1" name="Grafik 1" descr="N:\jetzt.ii-8\Referat -II8a\Logos\Schülerliga\Ferr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jetzt.ii-8\Referat -II8a\Logos\Schülerliga\Ferrer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744" behindDoc="1" locked="0" layoutInCell="1" allowOverlap="1" wp14:anchorId="48E9E520" wp14:editId="5007D8C9">
          <wp:simplePos x="0" y="0"/>
          <wp:positionH relativeFrom="column">
            <wp:posOffset>-52070</wp:posOffset>
          </wp:positionH>
          <wp:positionV relativeFrom="paragraph">
            <wp:posOffset>-85090</wp:posOffset>
          </wp:positionV>
          <wp:extent cx="955675" cy="676275"/>
          <wp:effectExtent l="0" t="0" r="0" b="0"/>
          <wp:wrapThrough wrapText="bothSides">
            <wp:wrapPolygon edited="0">
              <wp:start x="0" y="0"/>
              <wp:lineTo x="0" y="21296"/>
              <wp:lineTo x="21098" y="21296"/>
              <wp:lineTo x="21098" y="0"/>
              <wp:lineTo x="0" y="0"/>
            </wp:wrapPolygon>
          </wp:wrapThrough>
          <wp:docPr id="8" name="Grafik 8" descr="N:\jetzt.ii-8\Referat -II8a\Logos\Schülerliga\Loghi_Errea\Errea\Errea_logo 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:\jetzt.ii-8\Referat -II8a\Logos\Schülerliga\Loghi_Errea\Errea\Errea_logo orizzontale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6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29FC">
      <w:rPr>
        <w:noProof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82B" w:rsidRDefault="00F3782B">
      <w:r>
        <w:separator/>
      </w:r>
    </w:p>
  </w:footnote>
  <w:footnote w:type="continuationSeparator" w:id="0">
    <w:p w:rsidR="00F3782B" w:rsidRDefault="00F378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82B" w:rsidRDefault="00794D45" w:rsidP="00794D45">
    <w:pPr>
      <w:pStyle w:val="Kopfzeile"/>
      <w:tabs>
        <w:tab w:val="clear" w:pos="4536"/>
        <w:tab w:val="clear" w:pos="9072"/>
        <w:tab w:val="left" w:pos="3330"/>
      </w:tabs>
      <w:ind w:left="-284"/>
    </w:pPr>
    <w:r>
      <w:rPr>
        <w:noProof/>
      </w:rPr>
      <w:drawing>
        <wp:anchor distT="0" distB="0" distL="114300" distR="114300" simplePos="0" relativeHeight="251681792" behindDoc="1" locked="0" layoutInCell="1" allowOverlap="1" wp14:anchorId="673FA512" wp14:editId="0FAC8C38">
          <wp:simplePos x="0" y="0"/>
          <wp:positionH relativeFrom="column">
            <wp:posOffset>4114165</wp:posOffset>
          </wp:positionH>
          <wp:positionV relativeFrom="paragraph">
            <wp:posOffset>12065</wp:posOffset>
          </wp:positionV>
          <wp:extent cx="1752600" cy="403225"/>
          <wp:effectExtent l="0" t="0" r="0" b="0"/>
          <wp:wrapThrough wrapText="bothSides">
            <wp:wrapPolygon edited="0">
              <wp:start x="0" y="0"/>
              <wp:lineTo x="0" y="20409"/>
              <wp:lineTo x="21365" y="20409"/>
              <wp:lineTo x="21365" y="0"/>
              <wp:lineTo x="0" y="0"/>
            </wp:wrapPolygon>
          </wp:wrapThrough>
          <wp:docPr id="5" name="Grafik 5" descr="N:\jetzt I-9\Referat -I9a\Logos\Sportministerium\bmoeds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:\jetzt I-9\Referat -I9a\Logos\Sportministerium\bmoeds-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40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698BEA4D" wp14:editId="37A88163">
          <wp:simplePos x="0" y="0"/>
          <wp:positionH relativeFrom="column">
            <wp:posOffset>2748280</wp:posOffset>
          </wp:positionH>
          <wp:positionV relativeFrom="paragraph">
            <wp:posOffset>-80010</wp:posOffset>
          </wp:positionV>
          <wp:extent cx="1257300" cy="572770"/>
          <wp:effectExtent l="0" t="0" r="0" b="0"/>
          <wp:wrapThrough wrapText="bothSides">
            <wp:wrapPolygon edited="0">
              <wp:start x="0" y="0"/>
              <wp:lineTo x="0" y="20834"/>
              <wp:lineTo x="21273" y="20834"/>
              <wp:lineTo x="21273" y="0"/>
              <wp:lineTo x="0" y="0"/>
            </wp:wrapPolygon>
          </wp:wrapThrough>
          <wp:docPr id="14" name="Grafik 14" descr="N:\jetzt.ii-8\Referat -II8a\Logos\Verbände\OEF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N:\jetzt.ii-8\Referat -II8a\Logos\Verbände\OEF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1" locked="0" layoutInCell="1" allowOverlap="1" wp14:anchorId="56787EA4" wp14:editId="679F44F3">
          <wp:simplePos x="0" y="0"/>
          <wp:positionH relativeFrom="column">
            <wp:posOffset>1376680</wp:posOffset>
          </wp:positionH>
          <wp:positionV relativeFrom="paragraph">
            <wp:posOffset>7620</wp:posOffset>
          </wp:positionV>
          <wp:extent cx="1219200" cy="408940"/>
          <wp:effectExtent l="0" t="0" r="0" b="0"/>
          <wp:wrapThrough wrapText="bothSides">
            <wp:wrapPolygon edited="0">
              <wp:start x="0" y="0"/>
              <wp:lineTo x="0" y="20124"/>
              <wp:lineTo x="21263" y="20124"/>
              <wp:lineTo x="21263" y="0"/>
              <wp:lineTo x="0" y="0"/>
            </wp:wrapPolygon>
          </wp:wrapThrough>
          <wp:docPr id="2" name="Grafik 2" descr="N:\jetzt I-9\Referat -II8a\Logos\Schülerliga\SL Logo\AT_SPK-Schuelerliga_print_external-material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jetzt I-9\Referat -II8a\Logos\Schülerliga\SL Logo\AT_SPK-Schuelerliga_print_external-material.tiff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0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1" locked="0" layoutInCell="1" allowOverlap="1" wp14:anchorId="64250347" wp14:editId="7AFBB54C">
          <wp:simplePos x="0" y="0"/>
          <wp:positionH relativeFrom="column">
            <wp:posOffset>-187325</wp:posOffset>
          </wp:positionH>
          <wp:positionV relativeFrom="paragraph">
            <wp:posOffset>40005</wp:posOffset>
          </wp:positionV>
          <wp:extent cx="1287145" cy="424815"/>
          <wp:effectExtent l="0" t="0" r="8255" b="0"/>
          <wp:wrapThrough wrapText="bothSides">
            <wp:wrapPolygon edited="0">
              <wp:start x="0" y="0"/>
              <wp:lineTo x="0" y="20341"/>
              <wp:lineTo x="21419" y="20341"/>
              <wp:lineTo x="21419" y="0"/>
              <wp:lineTo x="0" y="0"/>
            </wp:wrapPolygon>
          </wp:wrapThrough>
          <wp:docPr id="3" name="Grafik 3" descr="N:\jetzt.ii-8\Referat -II8a\Logos\Schulsportlogo\Neues Schulsport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jetzt.ii-8\Referat -II8a\Logos\Schulsportlogo\Neues Schulsportlogo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3BF4">
      <w:tab/>
    </w:r>
  </w:p>
  <w:p w:rsidR="00FC12AD" w:rsidRDefault="00FC12AD" w:rsidP="00FC12AD">
    <w:pPr>
      <w:pStyle w:val="Kopfzeile"/>
      <w:pBdr>
        <w:bottom w:val="single" w:sz="4" w:space="1" w:color="auto"/>
      </w:pBdr>
    </w:pPr>
  </w:p>
  <w:p w:rsidR="00F95ADF" w:rsidRDefault="00F95ADF" w:rsidP="00FC12AD">
    <w:pPr>
      <w:pStyle w:val="Kopfzeile"/>
      <w:pBdr>
        <w:bottom w:val="single" w:sz="4" w:space="1" w:color="auto"/>
      </w:pBdr>
    </w:pPr>
  </w:p>
  <w:p w:rsidR="00F95ADF" w:rsidRDefault="00F95ADF" w:rsidP="00FC12AD">
    <w:pPr>
      <w:pStyle w:val="Kopfzeile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17E841ED"/>
    <w:multiLevelType w:val="hybridMultilevel"/>
    <w:tmpl w:val="BAE4488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39A142E"/>
    <w:multiLevelType w:val="hybridMultilevel"/>
    <w:tmpl w:val="9D880AFE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CED786">
      <w:start w:val="50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07163A"/>
    <w:multiLevelType w:val="singleLevel"/>
    <w:tmpl w:val="634A7A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4AB30A23"/>
    <w:multiLevelType w:val="hybridMultilevel"/>
    <w:tmpl w:val="CF14CCD0"/>
    <w:lvl w:ilvl="0" w:tplc="8F86989A">
      <w:start w:val="1"/>
      <w:numFmt w:val="decimal"/>
      <w:lvlText w:val="%1."/>
      <w:lvlJc w:val="left"/>
      <w:pPr>
        <w:tabs>
          <w:tab w:val="num" w:pos="1068"/>
        </w:tabs>
        <w:ind w:left="1068" w:hanging="708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8E043BF"/>
    <w:multiLevelType w:val="hybridMultilevel"/>
    <w:tmpl w:val="90AE0B6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E8244CA"/>
    <w:multiLevelType w:val="hybridMultilevel"/>
    <w:tmpl w:val="DE143CE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1D715CF"/>
    <w:multiLevelType w:val="hybridMultilevel"/>
    <w:tmpl w:val="90CC516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5191325"/>
    <w:multiLevelType w:val="hybridMultilevel"/>
    <w:tmpl w:val="C276A33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7"/>
  </w:num>
  <w:num w:numId="6">
    <w:abstractNumId w:val="1"/>
  </w:num>
  <w:num w:numId="7">
    <w:abstractNumId w:val="5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BAB"/>
    <w:rsid w:val="000453AC"/>
    <w:rsid w:val="000F6998"/>
    <w:rsid w:val="001C4F86"/>
    <w:rsid w:val="002A073C"/>
    <w:rsid w:val="00307D10"/>
    <w:rsid w:val="00361875"/>
    <w:rsid w:val="00370D94"/>
    <w:rsid w:val="00384F12"/>
    <w:rsid w:val="003910A0"/>
    <w:rsid w:val="003A3815"/>
    <w:rsid w:val="003F3AB1"/>
    <w:rsid w:val="004916BF"/>
    <w:rsid w:val="004A6666"/>
    <w:rsid w:val="00513D53"/>
    <w:rsid w:val="005523B7"/>
    <w:rsid w:val="005C3974"/>
    <w:rsid w:val="00686FC2"/>
    <w:rsid w:val="0074027B"/>
    <w:rsid w:val="00794D45"/>
    <w:rsid w:val="007A0BAB"/>
    <w:rsid w:val="007E4E19"/>
    <w:rsid w:val="0081624E"/>
    <w:rsid w:val="00816F72"/>
    <w:rsid w:val="0083310A"/>
    <w:rsid w:val="00842EB7"/>
    <w:rsid w:val="00873998"/>
    <w:rsid w:val="008945EA"/>
    <w:rsid w:val="008E67EC"/>
    <w:rsid w:val="00933F3F"/>
    <w:rsid w:val="009E1FFA"/>
    <w:rsid w:val="009F09DB"/>
    <w:rsid w:val="00A314F5"/>
    <w:rsid w:val="00A44BDD"/>
    <w:rsid w:val="00A5390B"/>
    <w:rsid w:val="00A723F4"/>
    <w:rsid w:val="00A77B28"/>
    <w:rsid w:val="00A862AF"/>
    <w:rsid w:val="00AB7C12"/>
    <w:rsid w:val="00AF188C"/>
    <w:rsid w:val="00AF1D48"/>
    <w:rsid w:val="00B7576D"/>
    <w:rsid w:val="00B77DCF"/>
    <w:rsid w:val="00B82FC8"/>
    <w:rsid w:val="00BB2E87"/>
    <w:rsid w:val="00BB657E"/>
    <w:rsid w:val="00BC4EF1"/>
    <w:rsid w:val="00BC6649"/>
    <w:rsid w:val="00C229FC"/>
    <w:rsid w:val="00C23BF4"/>
    <w:rsid w:val="00C63E4C"/>
    <w:rsid w:val="00CE5043"/>
    <w:rsid w:val="00CE7924"/>
    <w:rsid w:val="00DA5400"/>
    <w:rsid w:val="00DB5009"/>
    <w:rsid w:val="00E12853"/>
    <w:rsid w:val="00ED2EBC"/>
    <w:rsid w:val="00EF2BE2"/>
    <w:rsid w:val="00F3782B"/>
    <w:rsid w:val="00F57E41"/>
    <w:rsid w:val="00F95ADF"/>
    <w:rsid w:val="00FC1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E1FFA"/>
    <w:rPr>
      <w:sz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3310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3310A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8331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83310A"/>
    <w:rPr>
      <w:color w:val="0000FF"/>
      <w:u w:val="single"/>
    </w:rPr>
  </w:style>
  <w:style w:type="paragraph" w:styleId="Textkrper">
    <w:name w:val="Body Text"/>
    <w:basedOn w:val="Standard"/>
    <w:rsid w:val="0083310A"/>
    <w:pPr>
      <w:jc w:val="center"/>
    </w:pPr>
    <w:rPr>
      <w:rFonts w:ascii="Arial" w:hAnsi="Arial"/>
      <w:sz w:val="22"/>
      <w:szCs w:val="16"/>
    </w:rPr>
  </w:style>
  <w:style w:type="paragraph" w:styleId="Textkrper2">
    <w:name w:val="Body Text 2"/>
    <w:basedOn w:val="Standard"/>
    <w:rsid w:val="0083310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rial" w:hAnsi="Arial"/>
      <w:b/>
      <w:bCs/>
      <w:sz w:val="20"/>
      <w:szCs w:val="16"/>
    </w:rPr>
  </w:style>
  <w:style w:type="paragraph" w:styleId="Sprechblasentext">
    <w:name w:val="Balloon Text"/>
    <w:basedOn w:val="Standard"/>
    <w:semiHidden/>
    <w:rsid w:val="00E12853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uiPriority w:val="99"/>
    <w:rsid w:val="00BB657E"/>
    <w:rPr>
      <w:sz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E1FFA"/>
    <w:rPr>
      <w:sz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3310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3310A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8331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83310A"/>
    <w:rPr>
      <w:color w:val="0000FF"/>
      <w:u w:val="single"/>
    </w:rPr>
  </w:style>
  <w:style w:type="paragraph" w:styleId="Textkrper">
    <w:name w:val="Body Text"/>
    <w:basedOn w:val="Standard"/>
    <w:rsid w:val="0083310A"/>
    <w:pPr>
      <w:jc w:val="center"/>
    </w:pPr>
    <w:rPr>
      <w:rFonts w:ascii="Arial" w:hAnsi="Arial"/>
      <w:sz w:val="22"/>
      <w:szCs w:val="16"/>
    </w:rPr>
  </w:style>
  <w:style w:type="paragraph" w:styleId="Textkrper2">
    <w:name w:val="Body Text 2"/>
    <w:basedOn w:val="Standard"/>
    <w:rsid w:val="0083310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rial" w:hAnsi="Arial"/>
      <w:b/>
      <w:bCs/>
      <w:sz w:val="20"/>
      <w:szCs w:val="16"/>
    </w:rPr>
  </w:style>
  <w:style w:type="paragraph" w:styleId="Sprechblasentext">
    <w:name w:val="Balloon Text"/>
    <w:basedOn w:val="Standard"/>
    <w:semiHidden/>
    <w:rsid w:val="00E12853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uiPriority w:val="99"/>
    <w:rsid w:val="00BB657E"/>
    <w:rPr>
      <w:sz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8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008\SL\SL-Papier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1BE75-63D5-498D-9EAE-2EDEBB8F2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SL-Papier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SPARKASSE-SCHÜLERLIGA FUSSBALL 2007/08</vt:lpstr>
    </vt:vector>
  </TitlesOfParts>
  <Company>BM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SPARKASSE-SCHÜLERLIGA FUSSBALL 2007/08</dc:title>
  <dc:creator>Pichlmann Ilse</dc:creator>
  <cp:lastModifiedBy>Oehlzand Philipp</cp:lastModifiedBy>
  <cp:revision>12</cp:revision>
  <cp:lastPrinted>2014-08-14T08:32:00Z</cp:lastPrinted>
  <dcterms:created xsi:type="dcterms:W3CDTF">2014-08-14T08:33:00Z</dcterms:created>
  <dcterms:modified xsi:type="dcterms:W3CDTF">2018-03-01T12:48:00Z</dcterms:modified>
</cp:coreProperties>
</file>